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BA5E" w14:textId="77777777" w:rsidR="00001677" w:rsidRPr="001C6612" w:rsidRDefault="00923742" w:rsidP="001C6612">
      <w:pPr>
        <w:tabs>
          <w:tab w:val="left" w:pos="4536"/>
          <w:tab w:val="left" w:pos="6521"/>
        </w:tabs>
      </w:pPr>
      <w:r w:rsidRPr="00F22C85">
        <w:rPr>
          <w:b/>
          <w:i/>
        </w:rPr>
        <w:t>Jméno a příjmení:</w:t>
      </w:r>
      <w:r w:rsidR="009E0EB7">
        <w:rPr>
          <w:b/>
          <w:color w:val="548DD4" w:themeColor="text2" w:themeTint="99"/>
        </w:rPr>
        <w:t xml:space="preserve"> </w:t>
      </w:r>
      <w:sdt>
        <w:sdtPr>
          <w:rPr>
            <w:rStyle w:val="Styl1"/>
          </w:rPr>
          <w:alias w:val="Jméno a příjmení"/>
          <w:tag w:val="Jméno a příjmení"/>
          <w:id w:val="-222841596"/>
          <w:lock w:val="sdtLocked"/>
          <w:placeholder>
            <w:docPart w:val="DefaultPlaceholder_1082065158"/>
          </w:placeholder>
          <w:showingPlcHdr/>
          <w:text/>
        </w:sdtPr>
        <w:sdtEndPr>
          <w:rPr>
            <w:rStyle w:val="Standardnpsmoodstavce"/>
            <w:b w:val="0"/>
            <w:color w:val="auto"/>
          </w:rPr>
        </w:sdtEndPr>
        <w:sdtContent>
          <w:r w:rsidR="009E0EB7" w:rsidRPr="009E0EB7">
            <w:rPr>
              <w:rStyle w:val="Zstupntext"/>
              <w:color w:val="FF0000"/>
            </w:rPr>
            <w:t>Klikněte sem a zadejte text.</w:t>
          </w:r>
        </w:sdtContent>
      </w:sdt>
      <w:r w:rsidR="001C6612" w:rsidRPr="005046D3">
        <w:rPr>
          <w:b/>
          <w:color w:val="548DD4" w:themeColor="text2" w:themeTint="99"/>
        </w:rPr>
        <w:tab/>
      </w:r>
      <w:r w:rsidRPr="00923742">
        <w:rPr>
          <w:b/>
          <w:i/>
        </w:rPr>
        <w:t>Třída:</w:t>
      </w:r>
      <w:r>
        <w:t xml:space="preserve"> </w:t>
      </w:r>
      <w:sdt>
        <w:sdtPr>
          <w:rPr>
            <w:rStyle w:val="Styl1"/>
          </w:rPr>
          <w:alias w:val="Třída"/>
          <w:tag w:val="Třída"/>
          <w:id w:val="449051507"/>
          <w:lock w:val="sdtLocked"/>
          <w:placeholder>
            <w:docPart w:val="D08D0A3DA25747259CACE6A6C86FDF6A"/>
          </w:placeholder>
          <w:showingPlcHdr/>
          <w:comboBox>
            <w:listItem w:displayText="5.A" w:value="5.A"/>
            <w:listItem w:displayText="5.B" w:value="5.B"/>
            <w:listItem w:displayText="5.C" w:value="5.C"/>
            <w:listItem w:displayText="5.D" w:value="5.D"/>
            <w:listItem w:displayText="6.A" w:value="6.A"/>
            <w:listItem w:displayText="6.B" w:value="6.B"/>
            <w:listItem w:displayText="6.C" w:value="6.C"/>
            <w:listItem w:displayText="6.D" w:value="6.D"/>
            <w:listItem w:displayText="7.A" w:value="7.A"/>
            <w:listItem w:displayText="7.B" w:value="7.B"/>
            <w:listItem w:displayText="7.C" w:value="7.C"/>
            <w:listItem w:displayText="7.D" w:value="7.D"/>
            <w:listItem w:displayText="8.A" w:value="8.A"/>
            <w:listItem w:displayText="8.B" w:value="8.B"/>
            <w:listItem w:displayText="8.C" w:value="8.C"/>
            <w:listItem w:displayText="8.D" w:value="8.D"/>
            <w:listItem w:displayText="9.A" w:value="9.A"/>
            <w:listItem w:displayText="9.B" w:value="9.B"/>
            <w:listItem w:displayText="9.C" w:value="9.C"/>
            <w:listItem w:displayText="9.D" w:value="9.D"/>
          </w:comboBox>
        </w:sdtPr>
        <w:sdtEndPr>
          <w:rPr>
            <w:rStyle w:val="Standardnpsmoodstavce"/>
            <w:b w:val="0"/>
            <w:color w:val="auto"/>
          </w:rPr>
        </w:sdtEndPr>
        <w:sdtContent>
          <w:r w:rsidR="000D0BD6" w:rsidRPr="005046D3">
            <w:rPr>
              <w:rStyle w:val="Zstupntext"/>
              <w:color w:val="FF0000"/>
            </w:rPr>
            <w:t>Zvolte položku.</w:t>
          </w:r>
        </w:sdtContent>
      </w:sdt>
      <w:r>
        <w:tab/>
      </w:r>
      <w:r w:rsidRPr="00923742">
        <w:rPr>
          <w:b/>
          <w:i/>
        </w:rPr>
        <w:t>Datum</w:t>
      </w:r>
      <w:r w:rsidR="001C6612">
        <w:rPr>
          <w:b/>
          <w:i/>
        </w:rPr>
        <w:t xml:space="preserve">: </w:t>
      </w:r>
      <w:sdt>
        <w:sdtPr>
          <w:rPr>
            <w:rStyle w:val="Styl2"/>
          </w:rPr>
          <w:alias w:val="Datum"/>
          <w:tag w:val="Datum"/>
          <w:id w:val="751779633"/>
          <w:lock w:val="sdtLocked"/>
          <w:placeholder>
            <w:docPart w:val="642A03C488524323ABBBEDDA40DACE86"/>
          </w:placeholder>
          <w:showingPlcHdr/>
          <w:date w:fullDate="2012-09-28T00:00:00Z">
            <w:dateFormat w:val="dd. MMMM yyyy (dddd)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b w:val="0"/>
            <w:color w:val="auto"/>
          </w:rPr>
        </w:sdtEndPr>
        <w:sdtContent>
          <w:r w:rsidR="000D0BD6" w:rsidRPr="005046D3">
            <w:rPr>
              <w:rStyle w:val="Zstupntext"/>
              <w:color w:val="FF0000"/>
            </w:rPr>
            <w:t>Klikněte sem a zadejte datum.</w:t>
          </w:r>
        </w:sdtContent>
      </w:sdt>
    </w:p>
    <w:p w14:paraId="6BA156FA" w14:textId="77777777" w:rsidR="001C6612" w:rsidRDefault="00923742" w:rsidP="00E7460A">
      <w:pPr>
        <w:tabs>
          <w:tab w:val="left" w:pos="6521"/>
        </w:tabs>
        <w:spacing w:after="120" w:line="240" w:lineRule="auto"/>
      </w:pPr>
      <w:r w:rsidRPr="00923742">
        <w:rPr>
          <w:b/>
          <w:i/>
        </w:rPr>
        <w:t>Celkový počet získaných bodů:</w:t>
      </w:r>
      <w:r w:rsidR="002061C5">
        <w:t xml:space="preserve"> </w:t>
      </w:r>
      <w:sdt>
        <w:sdtPr>
          <w:rPr>
            <w:rStyle w:val="Styl3"/>
          </w:rPr>
          <w:alias w:val="Počet bodů"/>
          <w:tag w:val="Počet bodů"/>
          <w:id w:val="1583478887"/>
          <w:lock w:val="sdtLocked"/>
          <w:placeholder>
            <w:docPart w:val="C6888A4DCF914EE19281CC48815CDC34"/>
          </w:placeholder>
          <w:showingPlcHdr/>
          <w:comboBox>
            <w:listItem w:displayText="1" w:value="1"/>
            <w:listItem w:displayText="1,5 " w:value="1,5 "/>
            <w:listItem w:displayText="2" w:value="2"/>
            <w:listItem w:displayText="2,5 " w:value="2,5 "/>
            <w:listItem w:displayText="3" w:value="3"/>
            <w:listItem w:displayText="3,5 " w:value="3,5 "/>
            <w:listItem w:displayText="4" w:value="4"/>
            <w:listItem w:displayText="4,5 " w:value="4,5 "/>
            <w:listItem w:displayText="5" w:value="5"/>
            <w:listItem w:displayText="5,5 " w:value="5,5 "/>
            <w:listItem w:displayText="6" w:value="6"/>
            <w:listItem w:displayText="6,5 " w:value="6,5 "/>
            <w:listItem w:displayText="7" w:value="7"/>
            <w:listItem w:displayText="7,5" w:value="7,5"/>
            <w:listItem w:displayText="8" w:value="8"/>
            <w:listItem w:displayText="8,5" w:value="8,5"/>
            <w:listItem w:displayText="9" w:value="9"/>
            <w:listItem w:displayText="9,5" w:value="9,5"/>
            <w:listItem w:displayText="10" w:value="10"/>
            <w:listItem w:displayText="10,5" w:value="10,5"/>
            <w:listItem w:displayText="11" w:value="11"/>
            <w:listItem w:displayText="11,5" w:value="11,5"/>
            <w:listItem w:displayText="12" w:value="12"/>
            <w:listItem w:displayText="12,5" w:value="12,5"/>
            <w:listItem w:displayText="13" w:value="13"/>
            <w:listItem w:displayText="13,5" w:value="13,5"/>
            <w:listItem w:displayText="14" w:value="14"/>
            <w:listItem w:displayText="14,5" w:value="14,5"/>
            <w:listItem w:displayText="15" w:value="15"/>
            <w:listItem w:displayText="15,5" w:value="15,5"/>
            <w:listItem w:displayText="16" w:value="16"/>
            <w:listItem w:displayText="16,5" w:value="16,5"/>
            <w:listItem w:displayText="17" w:value="17"/>
            <w:listItem w:displayText="17,5" w:value="17,5"/>
            <w:listItem w:displayText="18" w:value="18"/>
            <w:listItem w:displayText="18,5" w:value="18,5"/>
            <w:listItem w:displayText="19" w:value="19"/>
            <w:listItem w:displayText="19,5" w:value="19,5"/>
            <w:listItem w:displayText="20" w:value="20"/>
            <w:listItem w:displayText="20,5" w:value="20,5"/>
            <w:listItem w:displayText="21" w:value="21"/>
            <w:listItem w:displayText="21,5" w:value="21,5"/>
            <w:listItem w:displayText="22" w:value="22"/>
            <w:listItem w:displayText="22,5" w:value="22,5"/>
            <w:listItem w:displayText="23" w:value="23"/>
            <w:listItem w:displayText="23,5" w:value="23,5"/>
            <w:listItem w:displayText="24" w:value="24"/>
            <w:listItem w:displayText="24,5" w:value="24,5"/>
            <w:listItem w:displayText="25" w:value="25"/>
            <w:listItem w:displayText="25,5" w:value="25,5"/>
            <w:listItem w:displayText="26" w:value="26"/>
            <w:listItem w:displayText="26,5" w:value="26,5"/>
            <w:listItem w:displayText="27" w:value="27"/>
            <w:listItem w:displayText="27,5" w:value="27,5"/>
            <w:listItem w:displayText="28" w:value="28"/>
            <w:listItem w:displayText="28,5" w:value="28,5"/>
            <w:listItem w:displayText="29" w:value="29"/>
            <w:listItem w:displayText="29,5" w:value="29,5"/>
            <w:listItem w:displayText="30" w:value="30"/>
            <w:listItem w:displayText="30,5" w:value="30,5"/>
            <w:listItem w:displayText="31" w:value="31"/>
            <w:listItem w:displayText="31,5" w:value="31,5"/>
            <w:listItem w:displayText="32" w:value="32"/>
            <w:listItem w:displayText="32,5" w:value="32,5"/>
            <w:listItem w:displayText="33" w:value="33"/>
            <w:listItem w:displayText="33,5" w:value="33,5"/>
            <w:listItem w:displayText="34" w:value="34"/>
            <w:listItem w:displayText="34,5" w:value="34,5"/>
            <w:listItem w:displayText="35" w:value="35"/>
            <w:listItem w:displayText="35,5" w:value="35,5"/>
            <w:listItem w:displayText="36" w:value="36"/>
            <w:listItem w:displayText="36,5" w:value="36,5"/>
            <w:listItem w:displayText="37" w:value="37"/>
            <w:listItem w:displayText="37,5" w:value="37,5"/>
            <w:listItem w:displayText="38" w:value="38"/>
            <w:listItem w:displayText="38,5" w:value="38,5"/>
            <w:listItem w:displayText="39" w:value="39"/>
            <w:listItem w:displayText="39,5" w:value="39,5"/>
          </w:comboBox>
        </w:sdtPr>
        <w:sdtEndPr>
          <w:rPr>
            <w:rStyle w:val="Standardnpsmoodstavce"/>
            <w:b w:val="0"/>
            <w:color w:val="auto"/>
          </w:rPr>
        </w:sdtEndPr>
        <w:sdtContent>
          <w:r w:rsidR="002061C5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  <w:r w:rsidR="008A19A6">
        <w:t xml:space="preserve"> </w:t>
      </w:r>
      <w:r w:rsidR="00C65861">
        <w:t>bod/ů.</w:t>
      </w:r>
      <w:r w:rsidR="00C65861">
        <w:tab/>
      </w:r>
      <w:r w:rsidRPr="00923742">
        <w:rPr>
          <w:b/>
          <w:i/>
        </w:rPr>
        <w:t>Hodnocení:</w:t>
      </w:r>
      <w:r w:rsidR="001C6612">
        <w:t xml:space="preserve"> </w:t>
      </w:r>
      <w:sdt>
        <w:sdtPr>
          <w:rPr>
            <w:rStyle w:val="Styl4"/>
          </w:rPr>
          <w:alias w:val="Hodnocení"/>
          <w:tag w:val="Hodnocení"/>
          <w:id w:val="159428941"/>
          <w:lock w:val="sdtLocked"/>
          <w:placeholder>
            <w:docPart w:val="1DAFB07846D440E0B1C3F99FAFBEF651"/>
          </w:placeholder>
          <w:showingPlcHdr/>
          <w:comboBox>
            <w:listItem w:displayText="Výborný (1)" w:value="Výborný (1)"/>
            <w:listItem w:displayText="Chvalitebný (2)" w:value="Chvalitebný (2)"/>
            <w:listItem w:displayText="Dobrý (3)" w:value="Dobrý (3)"/>
            <w:listItem w:displayText="Dostatečný (4)" w:value="Dostatečný (4)"/>
            <w:listItem w:displayText="Nedostatečný (5)" w:value="Nedostatečný (5)"/>
          </w:comboBox>
        </w:sdtPr>
        <w:sdtEndPr>
          <w:rPr>
            <w:rStyle w:val="Standardnpsmoodstavce"/>
            <w:b w:val="0"/>
            <w:color w:val="auto"/>
          </w:rPr>
        </w:sdtEndPr>
        <w:sdtContent>
          <w:r w:rsidR="007F62EB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2792A2D1" w14:textId="77777777" w:rsidR="00762932" w:rsidRPr="009E0EB7" w:rsidRDefault="00762932" w:rsidP="009E0EB7">
      <w:pPr>
        <w:pBdr>
          <w:top w:val="single" w:sz="4" w:space="1" w:color="auto"/>
        </w:pBdr>
        <w:tabs>
          <w:tab w:val="left" w:pos="1985"/>
          <w:tab w:val="left" w:pos="3969"/>
          <w:tab w:val="left" w:pos="5954"/>
        </w:tabs>
        <w:spacing w:after="0" w:line="240" w:lineRule="auto"/>
        <w:rPr>
          <w:rFonts w:cstheme="minorHAnsi"/>
          <w:sz w:val="18"/>
          <w:szCs w:val="18"/>
        </w:rPr>
      </w:pPr>
    </w:p>
    <w:p w14:paraId="3F7CF847" w14:textId="77777777" w:rsidR="008F0F80" w:rsidRPr="005046D3" w:rsidRDefault="000D0BD6" w:rsidP="005046D3">
      <w:pPr>
        <w:tabs>
          <w:tab w:val="left" w:pos="6521"/>
        </w:tabs>
        <w:spacing w:after="240" w:line="240" w:lineRule="auto"/>
      </w:pPr>
      <w:r w:rsidRPr="000B377F">
        <w:rPr>
          <w:b/>
          <w:i/>
          <w:u w:val="single"/>
        </w:rPr>
        <w:t>Zadání:</w:t>
      </w:r>
      <w:r w:rsidR="005046D3">
        <w:t xml:space="preserve"> </w:t>
      </w:r>
    </w:p>
    <w:p w14:paraId="384D9928" w14:textId="77777777" w:rsidR="0040058D" w:rsidRPr="00D00605" w:rsidRDefault="0040058D" w:rsidP="000239A7">
      <w:pPr>
        <w:pStyle w:val="Odstavecseseznamem"/>
        <w:numPr>
          <w:ilvl w:val="0"/>
          <w:numId w:val="1"/>
        </w:numPr>
        <w:tabs>
          <w:tab w:val="left" w:pos="6521"/>
        </w:tabs>
        <w:spacing w:after="240" w:line="240" w:lineRule="auto"/>
        <w:ind w:left="714" w:hanging="357"/>
        <w:contextualSpacing w:val="0"/>
        <w:jc w:val="both"/>
        <w:rPr>
          <w:rStyle w:val="Styl6"/>
          <w:b w:val="0"/>
          <w:color w:val="auto"/>
        </w:rPr>
      </w:pPr>
      <w:r>
        <w:t>Než začneš pracovat, zkontroluj vyplněné údaje (</w:t>
      </w:r>
      <w:r w:rsidRPr="0040058D">
        <w:rPr>
          <w:i/>
          <w:color w:val="FF0000"/>
        </w:rPr>
        <w:t>vyplňuješ pouze červené položky</w:t>
      </w:r>
      <w:r>
        <w:t>) a ulož dokument do své složky pod názvem „</w:t>
      </w:r>
      <w:r>
        <w:rPr>
          <w:b/>
          <w:i/>
        </w:rPr>
        <w:t>Příjmení_třída_test_EU-19-</w:t>
      </w:r>
      <w:r w:rsidR="002061C5">
        <w:rPr>
          <w:b/>
          <w:i/>
        </w:rPr>
        <w:t>34</w:t>
      </w:r>
      <w:r>
        <w:rPr>
          <w:b/>
          <w:i/>
        </w:rPr>
        <w:t xml:space="preserve">“ </w:t>
      </w:r>
      <w:r>
        <w:t xml:space="preserve">(bez uvozovek). </w:t>
      </w:r>
      <w:r w:rsidR="007F62EB" w:rsidRPr="007F62EB">
        <w:rPr>
          <w:b/>
        </w:rPr>
        <w:t>(1b)</w:t>
      </w:r>
      <w:r w:rsidR="007F62EB">
        <w:t xml:space="preserve"> </w:t>
      </w:r>
      <w:sdt>
        <w:sdtPr>
          <w:rPr>
            <w:rStyle w:val="Styl10"/>
          </w:rPr>
          <w:alias w:val="Bodovani_kroku"/>
          <w:tag w:val="Bodovani_kroku"/>
          <w:id w:val="-1679337809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13F95373" w14:textId="54EACF59" w:rsidR="00D00605" w:rsidRDefault="006347F2" w:rsidP="000239A7">
      <w:pPr>
        <w:pStyle w:val="Odstavecseseznamem"/>
        <w:numPr>
          <w:ilvl w:val="0"/>
          <w:numId w:val="1"/>
        </w:numPr>
        <w:tabs>
          <w:tab w:val="left" w:pos="6521"/>
        </w:tabs>
        <w:spacing w:after="0" w:line="240" w:lineRule="auto"/>
        <w:ind w:left="714" w:hanging="357"/>
        <w:contextualSpacing w:val="0"/>
        <w:jc w:val="both"/>
      </w:pPr>
      <w:r>
        <w:t>Označ nadpis „</w:t>
      </w:r>
      <w:r w:rsidR="00440E9E">
        <w:t>SVČ</w:t>
      </w:r>
      <w:r w:rsidR="002061C5">
        <w:t xml:space="preserve"> při ZŠ Mírová</w:t>
      </w:r>
      <w:r>
        <w:t xml:space="preserve">?“ a aplikuj na </w:t>
      </w:r>
      <w:r w:rsidR="000239A7">
        <w:t>něm</w:t>
      </w:r>
      <w:r>
        <w:t xml:space="preserve"> tyto změny:</w:t>
      </w:r>
    </w:p>
    <w:p w14:paraId="5F0313EE" w14:textId="77777777" w:rsidR="006347F2" w:rsidRPr="006347F2" w:rsidRDefault="006347F2" w:rsidP="000239A7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contextualSpacing w:val="0"/>
        <w:jc w:val="both"/>
        <w:rPr>
          <w:rStyle w:val="Styl6"/>
          <w:b w:val="0"/>
          <w:color w:val="auto"/>
        </w:rPr>
      </w:pPr>
      <w:r>
        <w:t>změ</w:t>
      </w:r>
      <w:r w:rsidR="008B74BC">
        <w:t>ň</w:t>
      </w:r>
      <w:r>
        <w:t xml:space="preserve"> velikost písma na 14 bodů </w:t>
      </w:r>
      <w:r w:rsidRPr="006347F2">
        <w:rPr>
          <w:b/>
        </w:rPr>
        <w:t>(1b)</w:t>
      </w:r>
      <w:r>
        <w:t xml:space="preserve"> </w:t>
      </w:r>
      <w:sdt>
        <w:sdtPr>
          <w:rPr>
            <w:rStyle w:val="Styl10"/>
          </w:rPr>
          <w:alias w:val="Bodovani_kroku"/>
          <w:tag w:val="Bodovani_kroku"/>
          <w:id w:val="2137126346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1420714C" w14:textId="77777777" w:rsidR="006347F2" w:rsidRPr="006347F2" w:rsidRDefault="006347F2" w:rsidP="000239A7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contextualSpacing w:val="0"/>
        <w:jc w:val="both"/>
        <w:rPr>
          <w:rStyle w:val="Styl6"/>
          <w:b w:val="0"/>
          <w:color w:val="auto"/>
        </w:rPr>
      </w:pPr>
      <w:r>
        <w:rPr>
          <w:rStyle w:val="Styl6"/>
          <w:b w:val="0"/>
          <w:color w:val="auto"/>
        </w:rPr>
        <w:t xml:space="preserve">změň typ písma na Arial </w:t>
      </w:r>
      <w:r w:rsidRPr="006347F2">
        <w:rPr>
          <w:rStyle w:val="Styl6"/>
          <w:color w:val="auto"/>
        </w:rPr>
        <w:t>(1b)</w:t>
      </w:r>
      <w:r>
        <w:rPr>
          <w:rStyle w:val="Styl6"/>
          <w:b w:val="0"/>
          <w:color w:val="auto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1387021666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3BA7304D" w14:textId="77777777" w:rsidR="002061C5" w:rsidRPr="00C525DC" w:rsidRDefault="006347F2" w:rsidP="002061C5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  <w:rPr>
          <w:rStyle w:val="Styl6"/>
          <w:b w:val="0"/>
          <w:color w:val="auto"/>
        </w:rPr>
      </w:pPr>
      <w:r w:rsidRPr="006347F2">
        <w:rPr>
          <w:rStyle w:val="Styl6"/>
          <w:b w:val="0"/>
          <w:color w:val="auto"/>
        </w:rPr>
        <w:t xml:space="preserve">změň řez písma na tučný a podtržený </w:t>
      </w:r>
      <w:r w:rsidRPr="006347F2">
        <w:rPr>
          <w:rStyle w:val="Styl6"/>
          <w:color w:val="auto"/>
        </w:rPr>
        <w:t>(</w:t>
      </w:r>
      <w:r w:rsidR="002061C5">
        <w:rPr>
          <w:rStyle w:val="Styl6"/>
          <w:color w:val="auto"/>
        </w:rPr>
        <w:t>1</w:t>
      </w:r>
      <w:r w:rsidRPr="006347F2">
        <w:rPr>
          <w:rStyle w:val="Styl6"/>
          <w:color w:val="auto"/>
        </w:rPr>
        <w:t>b)</w:t>
      </w:r>
      <w:r w:rsidR="00C525DC">
        <w:rPr>
          <w:rStyle w:val="Styl6"/>
          <w:color w:val="auto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1721276673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17F4BC96" w14:textId="77777777" w:rsidR="00C525DC" w:rsidRPr="002061C5" w:rsidRDefault="00C525DC" w:rsidP="002061C5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  <w:rPr>
          <w:rStyle w:val="Styl6"/>
          <w:b w:val="0"/>
          <w:color w:val="auto"/>
        </w:rPr>
      </w:pPr>
      <w:r w:rsidRPr="00C525DC">
        <w:rPr>
          <w:rStyle w:val="Styl6"/>
          <w:b w:val="0"/>
          <w:color w:val="auto"/>
        </w:rPr>
        <w:t>zarovnej text na střed</w:t>
      </w:r>
      <w:r>
        <w:rPr>
          <w:rStyle w:val="Styl6"/>
          <w:color w:val="auto"/>
        </w:rPr>
        <w:t xml:space="preserve"> </w:t>
      </w:r>
      <w:r w:rsidRPr="000239A7">
        <w:rPr>
          <w:rStyle w:val="Styl10"/>
          <w:b/>
          <w:color w:val="auto"/>
          <w:sz w:val="22"/>
        </w:rPr>
        <w:t>(1b)</w:t>
      </w:r>
      <w:r>
        <w:rPr>
          <w:rStyle w:val="Styl10"/>
          <w:b/>
          <w:color w:val="auto"/>
          <w:sz w:val="22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1365900840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22F38C54" w14:textId="77777777" w:rsidR="006347F2" w:rsidRPr="00C525DC" w:rsidRDefault="00C525DC" w:rsidP="000239A7">
      <w:pPr>
        <w:pStyle w:val="Odstavecseseznamem"/>
        <w:numPr>
          <w:ilvl w:val="1"/>
          <w:numId w:val="1"/>
        </w:numPr>
        <w:tabs>
          <w:tab w:val="left" w:pos="6521"/>
        </w:tabs>
        <w:spacing w:after="240" w:line="240" w:lineRule="auto"/>
        <w:contextualSpacing w:val="0"/>
        <w:jc w:val="both"/>
        <w:rPr>
          <w:rStyle w:val="Styl10"/>
          <w:b/>
          <w:color w:val="auto"/>
          <w:sz w:val="22"/>
        </w:rPr>
      </w:pPr>
      <w:r>
        <w:rPr>
          <w:rStyle w:val="Styl6"/>
          <w:b w:val="0"/>
          <w:color w:val="auto"/>
        </w:rPr>
        <w:t>meze</w:t>
      </w:r>
      <w:r w:rsidRPr="00C525DC">
        <w:rPr>
          <w:rStyle w:val="Styl6"/>
          <w:b w:val="0"/>
          <w:color w:val="auto"/>
        </w:rPr>
        <w:t>ra za odstavcem je 12b</w:t>
      </w:r>
      <w:r>
        <w:rPr>
          <w:rStyle w:val="Styl6"/>
          <w:b w:val="0"/>
          <w:color w:val="auto"/>
        </w:rPr>
        <w:t xml:space="preserve"> </w:t>
      </w:r>
      <w:r w:rsidRPr="006347F2">
        <w:rPr>
          <w:rStyle w:val="Styl6"/>
          <w:color w:val="auto"/>
        </w:rPr>
        <w:t>(</w:t>
      </w:r>
      <w:r>
        <w:rPr>
          <w:rStyle w:val="Styl6"/>
          <w:color w:val="auto"/>
        </w:rPr>
        <w:t>1</w:t>
      </w:r>
      <w:r w:rsidRPr="006347F2">
        <w:rPr>
          <w:rStyle w:val="Styl6"/>
          <w:color w:val="auto"/>
        </w:rPr>
        <w:t>b)</w:t>
      </w:r>
      <w:r>
        <w:rPr>
          <w:rStyle w:val="Styl6"/>
          <w:color w:val="auto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168799205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745B3114" w14:textId="482167E8" w:rsidR="006347F2" w:rsidRDefault="006347F2" w:rsidP="000239A7">
      <w:pPr>
        <w:pStyle w:val="Odstavecseseznamem"/>
        <w:numPr>
          <w:ilvl w:val="0"/>
          <w:numId w:val="1"/>
        </w:numPr>
        <w:tabs>
          <w:tab w:val="left" w:pos="6521"/>
        </w:tabs>
        <w:spacing w:after="0" w:line="240" w:lineRule="auto"/>
        <w:ind w:hanging="357"/>
        <w:contextualSpacing w:val="0"/>
        <w:jc w:val="both"/>
        <w:rPr>
          <w:rStyle w:val="Styl10"/>
          <w:color w:val="auto"/>
          <w:sz w:val="22"/>
        </w:rPr>
      </w:pPr>
      <w:r w:rsidRPr="006347F2">
        <w:rPr>
          <w:rStyle w:val="Styl10"/>
          <w:color w:val="auto"/>
          <w:sz w:val="22"/>
        </w:rPr>
        <w:t>Označ</w:t>
      </w:r>
      <w:r w:rsidR="000239A7">
        <w:rPr>
          <w:rStyle w:val="Styl10"/>
          <w:color w:val="auto"/>
          <w:sz w:val="22"/>
        </w:rPr>
        <w:t xml:space="preserve"> celý odstavec začínající slovem „</w:t>
      </w:r>
      <w:r w:rsidR="00440E9E">
        <w:rPr>
          <w:rStyle w:val="Styl10"/>
          <w:color w:val="auto"/>
          <w:sz w:val="22"/>
        </w:rPr>
        <w:t>Středisko</w:t>
      </w:r>
      <w:r w:rsidR="000239A7">
        <w:rPr>
          <w:rStyle w:val="Styl10"/>
          <w:color w:val="auto"/>
          <w:sz w:val="22"/>
        </w:rPr>
        <w:t xml:space="preserve"> ..“ a aplikuj na něm tyto změny:</w:t>
      </w:r>
    </w:p>
    <w:p w14:paraId="6976BFCE" w14:textId="77777777" w:rsidR="000239A7" w:rsidRPr="000239A7" w:rsidRDefault="000239A7" w:rsidP="000239A7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hanging="357"/>
        <w:contextualSpacing w:val="0"/>
        <w:jc w:val="both"/>
        <w:rPr>
          <w:rStyle w:val="Styl10"/>
          <w:color w:val="auto"/>
          <w:sz w:val="22"/>
        </w:rPr>
      </w:pPr>
      <w:r>
        <w:rPr>
          <w:rStyle w:val="Styl10"/>
          <w:color w:val="auto"/>
          <w:sz w:val="22"/>
        </w:rPr>
        <w:t>změ</w:t>
      </w:r>
      <w:r w:rsidR="006C135E">
        <w:rPr>
          <w:rStyle w:val="Styl10"/>
          <w:color w:val="auto"/>
          <w:sz w:val="22"/>
        </w:rPr>
        <w:t>ň</w:t>
      </w:r>
      <w:r>
        <w:rPr>
          <w:rStyle w:val="Styl10"/>
          <w:color w:val="auto"/>
          <w:sz w:val="22"/>
        </w:rPr>
        <w:t xml:space="preserve"> velikost písma na 12 bodů </w:t>
      </w:r>
      <w:r w:rsidRPr="000239A7">
        <w:rPr>
          <w:rStyle w:val="Styl10"/>
          <w:b/>
          <w:color w:val="auto"/>
          <w:sz w:val="22"/>
        </w:rPr>
        <w:t>(1b)</w:t>
      </w:r>
      <w:r>
        <w:rPr>
          <w:rStyle w:val="Styl10"/>
          <w:color w:val="auto"/>
          <w:sz w:val="22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580995127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0BA91F46" w14:textId="77777777" w:rsidR="000239A7" w:rsidRDefault="000239A7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  <w:rPr>
          <w:rStyle w:val="Styl10"/>
          <w:color w:val="auto"/>
          <w:sz w:val="22"/>
        </w:rPr>
      </w:pPr>
      <w:r w:rsidRPr="000239A7">
        <w:rPr>
          <w:rStyle w:val="Styl10"/>
          <w:color w:val="auto"/>
          <w:sz w:val="22"/>
        </w:rPr>
        <w:t xml:space="preserve">změň typ písma na Times New Roman </w:t>
      </w:r>
      <w:r w:rsidRPr="000239A7">
        <w:rPr>
          <w:rStyle w:val="Styl10"/>
          <w:b/>
          <w:color w:val="auto"/>
          <w:sz w:val="22"/>
        </w:rPr>
        <w:t>(1b)</w:t>
      </w:r>
      <w:r w:rsidRPr="000239A7">
        <w:rPr>
          <w:rStyle w:val="Styl10"/>
          <w:color w:val="auto"/>
          <w:sz w:val="22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207150724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7221874F" w14:textId="77777777" w:rsidR="00C525DC" w:rsidRPr="000239A7" w:rsidRDefault="00C525DC" w:rsidP="000239A7">
      <w:pPr>
        <w:pStyle w:val="Odstavecseseznamem"/>
        <w:numPr>
          <w:ilvl w:val="1"/>
          <w:numId w:val="1"/>
        </w:numPr>
        <w:tabs>
          <w:tab w:val="left" w:pos="6521"/>
        </w:tabs>
        <w:spacing w:after="240" w:line="240" w:lineRule="auto"/>
        <w:contextualSpacing w:val="0"/>
        <w:jc w:val="both"/>
        <w:rPr>
          <w:rStyle w:val="Styl10"/>
          <w:color w:val="auto"/>
          <w:sz w:val="22"/>
        </w:rPr>
      </w:pPr>
      <w:r>
        <w:rPr>
          <w:rStyle w:val="Styl10"/>
          <w:color w:val="auto"/>
          <w:sz w:val="22"/>
        </w:rPr>
        <w:t xml:space="preserve">zarovnej text do bloku </w:t>
      </w:r>
      <w:r w:rsidRPr="000239A7">
        <w:rPr>
          <w:rStyle w:val="Styl10"/>
          <w:b/>
          <w:color w:val="auto"/>
          <w:sz w:val="22"/>
        </w:rPr>
        <w:t>(1b)</w:t>
      </w:r>
      <w:r>
        <w:rPr>
          <w:rStyle w:val="Styl10"/>
          <w:b/>
          <w:color w:val="auto"/>
          <w:sz w:val="22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721366134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0B50DB76" w14:textId="77777777" w:rsidR="000239A7" w:rsidRPr="008B74BC" w:rsidRDefault="00C525DC" w:rsidP="008B74BC">
      <w:pPr>
        <w:pStyle w:val="Odstavecseseznamem"/>
        <w:numPr>
          <w:ilvl w:val="0"/>
          <w:numId w:val="1"/>
        </w:numPr>
        <w:tabs>
          <w:tab w:val="left" w:pos="6521"/>
        </w:tabs>
        <w:spacing w:after="0" w:line="240" w:lineRule="auto"/>
        <w:ind w:hanging="357"/>
        <w:contextualSpacing w:val="0"/>
        <w:jc w:val="both"/>
        <w:rPr>
          <w:rStyle w:val="Styl10"/>
          <w:color w:val="auto"/>
          <w:sz w:val="28"/>
        </w:rPr>
      </w:pPr>
      <w:r>
        <w:rPr>
          <w:rStyle w:val="Styl10"/>
          <w:color w:val="auto"/>
          <w:sz w:val="22"/>
        </w:rPr>
        <w:t>Na skupiny spektra zájmových kroužků aplikuj tyto změny</w:t>
      </w:r>
      <w:r w:rsidR="000239A7" w:rsidRPr="008B74BC">
        <w:rPr>
          <w:rStyle w:val="Styl10"/>
          <w:color w:val="auto"/>
          <w:sz w:val="22"/>
        </w:rPr>
        <w:t>:</w:t>
      </w:r>
    </w:p>
    <w:p w14:paraId="37FFF7CA" w14:textId="77777777" w:rsidR="000239A7" w:rsidRDefault="000239A7" w:rsidP="008B74B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hanging="357"/>
        <w:contextualSpacing w:val="0"/>
        <w:jc w:val="both"/>
      </w:pPr>
      <w:r>
        <w:t>změ</w:t>
      </w:r>
      <w:r w:rsidR="008B74BC">
        <w:t>ň</w:t>
      </w:r>
      <w:r>
        <w:t xml:space="preserve"> velikost písma na 8 bodů </w:t>
      </w:r>
      <w:r w:rsidRPr="008B74BC">
        <w:rPr>
          <w:b/>
        </w:rPr>
        <w:t>(1b)</w:t>
      </w:r>
      <w:r w:rsidR="008B74BC">
        <w:t xml:space="preserve"> </w:t>
      </w:r>
      <w:sdt>
        <w:sdtPr>
          <w:rPr>
            <w:rStyle w:val="Styl10"/>
          </w:rPr>
          <w:alias w:val="Bodovani_kroku"/>
          <w:tag w:val="Bodovani_kroku"/>
          <w:id w:val="-1131484036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71D1C384" w14:textId="77777777" w:rsidR="00C525DC" w:rsidRPr="00C525DC" w:rsidRDefault="000239A7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</w:pPr>
      <w:r>
        <w:t xml:space="preserve">změň typ písma na Times New Roman </w:t>
      </w:r>
      <w:r w:rsidRPr="008B74BC">
        <w:rPr>
          <w:b/>
        </w:rPr>
        <w:t>(1b)</w:t>
      </w:r>
      <w:r w:rsidR="00C525DC" w:rsidRPr="00C525DC">
        <w:rPr>
          <w:rStyle w:val="Styl10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1388334185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="00C525DC"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17469591" w14:textId="77777777" w:rsidR="00C525DC" w:rsidRDefault="00C525DC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</w:pPr>
      <w:r>
        <w:t xml:space="preserve">aplikuj zde odrážky ve stylu“ </w:t>
      </w:r>
      <w:r>
        <w:rPr>
          <w:noProof/>
          <w:lang w:eastAsia="cs-CZ"/>
        </w:rPr>
        <w:drawing>
          <wp:inline distT="0" distB="0" distL="0" distR="0" wp14:anchorId="3EBBE907" wp14:editId="49E78563">
            <wp:extent cx="114300" cy="114300"/>
            <wp:effectExtent l="0" t="0" r="0" b="0"/>
            <wp:docPr id="1" name="Obrázek 1" descr="C:\Program Files\Microsoft Office\MEDIA\OFFICE14\Bullets\BD1026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Bullets\BD10267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“ </w:t>
      </w:r>
      <w:r w:rsidRPr="000239A7">
        <w:rPr>
          <w:rStyle w:val="Styl10"/>
          <w:b/>
          <w:color w:val="auto"/>
          <w:sz w:val="22"/>
        </w:rPr>
        <w:t>(1b)</w:t>
      </w:r>
      <w:r>
        <w:rPr>
          <w:rStyle w:val="Styl10"/>
          <w:b/>
          <w:color w:val="auto"/>
          <w:sz w:val="22"/>
        </w:rPr>
        <w:t xml:space="preserve"> </w:t>
      </w:r>
      <w:r>
        <w:t xml:space="preserve"> </w:t>
      </w:r>
      <w:sdt>
        <w:sdtPr>
          <w:rPr>
            <w:rStyle w:val="Styl10"/>
          </w:rPr>
          <w:alias w:val="Bodovani_kroku"/>
          <w:tag w:val="Bodovani_kroku"/>
          <w:id w:val="-33733588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09E4A3D6" w14:textId="77777777" w:rsidR="00C525DC" w:rsidRDefault="00C525DC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</w:pPr>
      <w:r>
        <w:t xml:space="preserve">u poslední skupiny aplikuj mezeru za odstavcem na 12b </w:t>
      </w:r>
      <w:r w:rsidRPr="000239A7">
        <w:rPr>
          <w:rStyle w:val="Styl10"/>
          <w:b/>
          <w:color w:val="auto"/>
          <w:sz w:val="22"/>
        </w:rPr>
        <w:t>(1b)</w:t>
      </w:r>
      <w:r>
        <w:rPr>
          <w:rStyle w:val="Styl10"/>
          <w:b/>
          <w:color w:val="auto"/>
          <w:sz w:val="22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408967327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236DF926" w14:textId="77777777" w:rsidR="00C525DC" w:rsidRDefault="00C525DC" w:rsidP="00C525DC">
      <w:pPr>
        <w:tabs>
          <w:tab w:val="left" w:pos="6521"/>
        </w:tabs>
        <w:spacing w:after="0" w:line="240" w:lineRule="auto"/>
        <w:ind w:left="1077"/>
        <w:jc w:val="both"/>
      </w:pPr>
    </w:p>
    <w:p w14:paraId="4CFBE751" w14:textId="77777777" w:rsidR="000239A7" w:rsidRDefault="008B74BC" w:rsidP="00C525DC">
      <w:pPr>
        <w:pStyle w:val="Odstavecseseznamem"/>
        <w:numPr>
          <w:ilvl w:val="0"/>
          <w:numId w:val="1"/>
        </w:numPr>
        <w:tabs>
          <w:tab w:val="left" w:pos="6521"/>
        </w:tabs>
        <w:spacing w:after="0" w:line="240" w:lineRule="auto"/>
        <w:contextualSpacing w:val="0"/>
        <w:jc w:val="both"/>
      </w:pPr>
      <w:r>
        <w:t xml:space="preserve"> </w:t>
      </w:r>
      <w:r w:rsidR="00C525DC">
        <w:t>Na kategorie pravidelné činnosti aplikuj tyto změny:</w:t>
      </w:r>
    </w:p>
    <w:p w14:paraId="76E5F753" w14:textId="77777777" w:rsidR="00C525DC" w:rsidRDefault="00C525DC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hanging="357"/>
        <w:contextualSpacing w:val="0"/>
        <w:jc w:val="both"/>
      </w:pPr>
      <w:r>
        <w:t xml:space="preserve">změň velikost písma na 8 bodů </w:t>
      </w:r>
      <w:r w:rsidRPr="008B74BC">
        <w:rPr>
          <w:b/>
        </w:rPr>
        <w:t>(1b)</w:t>
      </w:r>
      <w:r>
        <w:t xml:space="preserve"> </w:t>
      </w:r>
      <w:sdt>
        <w:sdtPr>
          <w:rPr>
            <w:rStyle w:val="Styl10"/>
          </w:rPr>
          <w:alias w:val="Bodovani_kroku"/>
          <w:tag w:val="Bodovani_kroku"/>
          <w:id w:val="592359074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6F4E1061" w14:textId="77777777" w:rsidR="00C525DC" w:rsidRPr="00C525DC" w:rsidRDefault="00C525DC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</w:pPr>
      <w:r>
        <w:t xml:space="preserve">změň typ písma na Times New Roman </w:t>
      </w:r>
      <w:r w:rsidRPr="008B74BC">
        <w:rPr>
          <w:b/>
        </w:rPr>
        <w:t>(1b)</w:t>
      </w:r>
      <w:r>
        <w:rPr>
          <w:b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-677343709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20D7425D" w14:textId="77777777" w:rsidR="00C525DC" w:rsidRDefault="00C525DC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</w:pPr>
      <w:r>
        <w:t xml:space="preserve">aplikuj zde odrážky ve stylu“ </w:t>
      </w:r>
      <w:r>
        <w:rPr>
          <w:noProof/>
          <w:lang w:eastAsia="cs-CZ"/>
        </w:rPr>
        <w:drawing>
          <wp:inline distT="0" distB="0" distL="0" distR="0" wp14:anchorId="51F50A9E" wp14:editId="40A53F91">
            <wp:extent cx="114300" cy="114300"/>
            <wp:effectExtent l="0" t="0" r="0" b="0"/>
            <wp:docPr id="3" name="Obrázek 3" descr="C:\Program Files\Microsoft Office\MEDIA\OFFICE14\Bullets\BD1026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OFFICE14\Bullets\BD10265_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“</w:t>
      </w:r>
      <w:r w:rsidR="009761A7">
        <w:t xml:space="preserve"> </w:t>
      </w:r>
      <w:r w:rsidR="009761A7" w:rsidRPr="000239A7">
        <w:rPr>
          <w:rStyle w:val="Styl10"/>
          <w:b/>
          <w:color w:val="auto"/>
          <w:sz w:val="22"/>
        </w:rPr>
        <w:t>(1b)</w:t>
      </w:r>
      <w:r w:rsidR="009761A7">
        <w:rPr>
          <w:rStyle w:val="Styl10"/>
          <w:b/>
          <w:color w:val="auto"/>
          <w:sz w:val="22"/>
        </w:rPr>
        <w:t xml:space="preserve"> </w:t>
      </w:r>
      <w:r>
        <w:t xml:space="preserve"> </w:t>
      </w:r>
      <w:sdt>
        <w:sdtPr>
          <w:rPr>
            <w:rStyle w:val="Styl10"/>
          </w:rPr>
          <w:alias w:val="Bodovani_kroku"/>
          <w:tag w:val="Bodovani_kroku"/>
          <w:id w:val="1512484014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7D19BDA0" w14:textId="77777777" w:rsidR="00C525DC" w:rsidRDefault="00C525DC" w:rsidP="00C525DC">
      <w:pPr>
        <w:pStyle w:val="Odstavecseseznamem"/>
        <w:numPr>
          <w:ilvl w:val="1"/>
          <w:numId w:val="1"/>
        </w:numPr>
        <w:tabs>
          <w:tab w:val="left" w:pos="6521"/>
        </w:tabs>
        <w:spacing w:after="0" w:line="240" w:lineRule="auto"/>
        <w:ind w:left="1434" w:hanging="357"/>
        <w:contextualSpacing w:val="0"/>
        <w:jc w:val="both"/>
      </w:pPr>
      <w:r>
        <w:t xml:space="preserve">u poslední kategorie aplikuj mezeru za odstavcem na 12b </w:t>
      </w:r>
      <w:r w:rsidRPr="000239A7">
        <w:rPr>
          <w:rStyle w:val="Styl10"/>
          <w:b/>
          <w:color w:val="auto"/>
          <w:sz w:val="22"/>
        </w:rPr>
        <w:t>(1b)</w:t>
      </w:r>
      <w:r w:rsidRPr="00C525DC">
        <w:rPr>
          <w:rStyle w:val="Styl10"/>
        </w:rPr>
        <w:t xml:space="preserve"> </w:t>
      </w:r>
      <w:sdt>
        <w:sdtPr>
          <w:rPr>
            <w:rStyle w:val="Styl10"/>
          </w:rPr>
          <w:alias w:val="Bodovani_kroku"/>
          <w:tag w:val="Bodovani_kroku"/>
          <w:id w:val="710073878"/>
          <w:lock w:val="sdtLocked"/>
          <w:showingPlcHdr/>
          <w:comboBox>
            <w:listItem w:displayText="Špatně 0 bodů" w:value="Špatně 0 bodů"/>
            <w:listItem w:displayText="0,5 bodu" w:value="0,5 bodu"/>
            <w:listItem w:displayText="1 bod" w:value="1 bod"/>
            <w:listItem w:displayText="Toto je správná odpověď." w:value="Toto je správná odpověď."/>
            <w:listItem w:displayText="-" w:value="-"/>
          </w:comboBox>
        </w:sdtPr>
        <w:sdtEndPr>
          <w:rPr>
            <w:rStyle w:val="Styl5"/>
            <w:b/>
            <w:color w:val="548DD4" w:themeColor="text2" w:themeTint="99"/>
            <w:sz w:val="16"/>
          </w:rPr>
        </w:sdtEndPr>
        <w:sdtContent>
          <w:r w:rsidRPr="00C65861">
            <w:rPr>
              <w:rStyle w:val="Zstupntext"/>
              <w:color w:val="548DD4" w:themeColor="text2" w:themeTint="99"/>
            </w:rPr>
            <w:t>Zvolte položku.</w:t>
          </w:r>
        </w:sdtContent>
      </w:sdt>
    </w:p>
    <w:p w14:paraId="5F8CAD24" w14:textId="77777777" w:rsidR="00C525DC" w:rsidRPr="006347F2" w:rsidRDefault="00C525DC" w:rsidP="00C525DC">
      <w:pPr>
        <w:pStyle w:val="Odstavecseseznamem"/>
        <w:tabs>
          <w:tab w:val="left" w:pos="6521"/>
        </w:tabs>
        <w:spacing w:after="0" w:line="240" w:lineRule="auto"/>
        <w:ind w:left="1440"/>
        <w:contextualSpacing w:val="0"/>
        <w:jc w:val="both"/>
      </w:pPr>
    </w:p>
    <w:p w14:paraId="32DB2E66" w14:textId="77777777" w:rsidR="007958B5" w:rsidRDefault="0040058D" w:rsidP="000239A7">
      <w:pPr>
        <w:pStyle w:val="Odstavecseseznamem"/>
        <w:numPr>
          <w:ilvl w:val="0"/>
          <w:numId w:val="1"/>
        </w:numPr>
        <w:spacing w:after="240"/>
        <w:contextualSpacing w:val="0"/>
        <w:jc w:val="both"/>
      </w:pPr>
      <w:r>
        <w:t xml:space="preserve">Ulož dokument a pošli ho e-mailem na adresu </w:t>
      </w:r>
      <w:r w:rsidRPr="0040058D">
        <w:rPr>
          <w:b/>
          <w:i/>
        </w:rPr>
        <w:t>samec@zsmirova.net</w:t>
      </w:r>
      <w:r>
        <w:t xml:space="preserve"> </w:t>
      </w:r>
    </w:p>
    <w:p w14:paraId="1D8FBD3F" w14:textId="77777777" w:rsidR="007958B5" w:rsidRPr="000B377F" w:rsidRDefault="007958B5" w:rsidP="007958B5">
      <w:pPr>
        <w:pBdr>
          <w:top w:val="single" w:sz="4" w:space="1" w:color="auto"/>
        </w:pBdr>
        <w:tabs>
          <w:tab w:val="left" w:pos="6521"/>
        </w:tabs>
        <w:spacing w:after="0" w:line="240" w:lineRule="auto"/>
        <w:rPr>
          <w:b/>
          <w:i/>
          <w:u w:val="single"/>
        </w:rPr>
      </w:pPr>
      <w:r w:rsidRPr="000B377F">
        <w:rPr>
          <w:b/>
          <w:i/>
          <w:u w:val="single"/>
        </w:rPr>
        <w:t>Předloha pro úpravu</w:t>
      </w:r>
      <w:r w:rsidR="000B377F">
        <w:rPr>
          <w:b/>
          <w:i/>
          <w:u w:val="single"/>
        </w:rPr>
        <w:t>:</w:t>
      </w:r>
    </w:p>
    <w:p w14:paraId="2E5BEA96" w14:textId="77777777" w:rsidR="007958B5" w:rsidRDefault="007958B5" w:rsidP="000D0BD6">
      <w:pPr>
        <w:tabs>
          <w:tab w:val="left" w:pos="6521"/>
        </w:tabs>
        <w:spacing w:after="0" w:line="240" w:lineRule="auto"/>
      </w:pPr>
    </w:p>
    <w:p w14:paraId="17434806" w14:textId="77777777" w:rsidR="009514D9" w:rsidRDefault="009514D9" w:rsidP="000D0BD6">
      <w:pPr>
        <w:tabs>
          <w:tab w:val="left" w:pos="6521"/>
        </w:tabs>
        <w:spacing w:after="0" w:line="240" w:lineRule="auto"/>
        <w:sectPr w:rsidR="009514D9" w:rsidSect="008F0F80">
          <w:headerReference w:type="default" r:id="rId10"/>
          <w:footerReference w:type="default" r:id="rId11"/>
          <w:pgSz w:w="11906" w:h="16838"/>
          <w:pgMar w:top="1417" w:right="991" w:bottom="1417" w:left="851" w:header="708" w:footer="708" w:gutter="0"/>
          <w:cols w:space="708"/>
          <w:docGrid w:linePitch="360"/>
        </w:sectPr>
      </w:pPr>
    </w:p>
    <w:p w14:paraId="0B2EC541" w14:textId="266FDF74" w:rsidR="002061C5" w:rsidRDefault="00440E9E" w:rsidP="002061C5">
      <w:pPr>
        <w:tabs>
          <w:tab w:val="left" w:pos="6521"/>
        </w:tabs>
        <w:spacing w:after="0" w:line="240" w:lineRule="auto"/>
      </w:pPr>
      <w:r>
        <w:t>SVČ</w:t>
      </w:r>
      <w:r w:rsidR="002061C5" w:rsidRPr="002061C5">
        <w:t xml:space="preserve"> při ZŠ Mírová</w:t>
      </w:r>
    </w:p>
    <w:p w14:paraId="1C52157F" w14:textId="05DB29BA" w:rsidR="002061C5" w:rsidRDefault="002061C5" w:rsidP="002061C5">
      <w:pPr>
        <w:tabs>
          <w:tab w:val="left" w:pos="6521"/>
        </w:tabs>
        <w:spacing w:after="0" w:line="240" w:lineRule="auto"/>
      </w:pPr>
      <w:r>
        <w:t>S</w:t>
      </w:r>
      <w:r w:rsidR="00440E9E">
        <w:t xml:space="preserve">tředisko volného času </w:t>
      </w:r>
      <w:r>
        <w:t>je součástí základní školy Mírová na Severní Terase. Její hlavní náplní je využití volného času pro děti a mládež města Ústí nad Labem a okolí. Spektrum zájmových kroužků je rozděleno do dvou skupin:</w:t>
      </w:r>
    </w:p>
    <w:p w14:paraId="140F7C89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pravidelná činnost</w:t>
      </w:r>
    </w:p>
    <w:p w14:paraId="31294D9E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jednorázové (spontánní) akce</w:t>
      </w:r>
    </w:p>
    <w:p w14:paraId="18936292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Pravidelnou činnost řadíme do čtyř kategorií:</w:t>
      </w:r>
    </w:p>
    <w:p w14:paraId="6939290B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technické</w:t>
      </w:r>
    </w:p>
    <w:p w14:paraId="50E87911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rukodělné kroužky</w:t>
      </w:r>
    </w:p>
    <w:p w14:paraId="01795480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sportovní</w:t>
      </w:r>
    </w:p>
    <w:p w14:paraId="26AB6561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jazykové</w:t>
      </w:r>
    </w:p>
    <w:p w14:paraId="185CFA88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ostatní</w:t>
      </w:r>
    </w:p>
    <w:p w14:paraId="4203EC8A" w14:textId="77777777" w:rsidR="002061C5" w:rsidRDefault="002061C5" w:rsidP="002061C5">
      <w:pPr>
        <w:tabs>
          <w:tab w:val="left" w:pos="6521"/>
        </w:tabs>
        <w:spacing w:after="0" w:line="240" w:lineRule="auto"/>
      </w:pPr>
      <w:r>
        <w:t>Podrobnou nabídku zájmových kroužků najdete v sekci „Kroužky“ .</w:t>
      </w:r>
    </w:p>
    <w:p w14:paraId="2B964403" w14:textId="77777777" w:rsidR="007958B5" w:rsidRPr="001C6612" w:rsidRDefault="007958B5" w:rsidP="002061C5">
      <w:pPr>
        <w:tabs>
          <w:tab w:val="left" w:pos="6521"/>
        </w:tabs>
        <w:spacing w:after="0" w:line="240" w:lineRule="auto"/>
        <w:jc w:val="both"/>
      </w:pPr>
    </w:p>
    <w:sectPr w:rsidR="007958B5" w:rsidRPr="001C6612" w:rsidSect="007958B5">
      <w:type w:val="continuous"/>
      <w:pgSz w:w="11906" w:h="16838"/>
      <w:pgMar w:top="1417" w:right="991" w:bottom="1417" w:left="85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1965" w14:textId="77777777" w:rsidR="001A7AAF" w:rsidRDefault="001A7AAF" w:rsidP="00880E5D">
      <w:pPr>
        <w:spacing w:after="0" w:line="240" w:lineRule="auto"/>
      </w:pPr>
      <w:r>
        <w:separator/>
      </w:r>
    </w:p>
  </w:endnote>
  <w:endnote w:type="continuationSeparator" w:id="0">
    <w:p w14:paraId="6136814C" w14:textId="77777777" w:rsidR="001A7AAF" w:rsidRDefault="001A7AAF" w:rsidP="008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491E" w14:textId="77777777" w:rsidR="0040058D" w:rsidRDefault="0040058D" w:rsidP="00AE7660">
    <w:pPr>
      <w:pStyle w:val="Zpat"/>
      <w:pBdr>
        <w:top w:val="thinThickSmallGap" w:sz="24" w:space="1" w:color="548DD4" w:themeColor="text2" w:themeTint="99"/>
      </w:pBdr>
      <w:tabs>
        <w:tab w:val="clear" w:pos="9072"/>
        <w:tab w:val="right" w:pos="10065"/>
      </w:tabs>
    </w:pPr>
    <w:r w:rsidRPr="00AE7660">
      <w:rPr>
        <w:b/>
        <w:i/>
      </w:rPr>
      <w:t>Základní škola Ústí nad Labem, Mírová 2734/4, příspěvková organizace</w:t>
    </w:r>
    <w:r>
      <w:tab/>
    </w:r>
    <w:r w:rsidR="00AE7660">
      <w:t xml:space="preserve">      </w:t>
    </w:r>
    <w:r w:rsidRPr="00AE7660">
      <w:rPr>
        <w:b/>
        <w:i/>
      </w:rPr>
      <w:t>Autor:</w:t>
    </w:r>
    <w:r>
      <w:t xml:space="preserve">  Petr Samec</w:t>
    </w:r>
  </w:p>
  <w:p w14:paraId="1BD8EB87" w14:textId="77777777" w:rsidR="0040058D" w:rsidRDefault="00400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0DD40" w14:textId="77777777" w:rsidR="001A7AAF" w:rsidRDefault="001A7AAF" w:rsidP="00880E5D">
      <w:pPr>
        <w:spacing w:after="0" w:line="240" w:lineRule="auto"/>
      </w:pPr>
      <w:r>
        <w:separator/>
      </w:r>
    </w:p>
  </w:footnote>
  <w:footnote w:type="continuationSeparator" w:id="0">
    <w:p w14:paraId="23643160" w14:textId="77777777" w:rsidR="001A7AAF" w:rsidRDefault="001A7AAF" w:rsidP="00880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28"/>
      </w:rPr>
      <w:alias w:val="Název testu"/>
      <w:tag w:val="Název testu"/>
      <w:id w:val="1084039183"/>
      <w:lock w:val="sdtLocked"/>
      <w:placeholder>
        <w:docPart w:val="D08D0A3DA25747259CACE6A6C86FDF6A"/>
      </w:placeholder>
      <w:text/>
    </w:sdtPr>
    <w:sdtEndPr/>
    <w:sdtContent>
      <w:p w14:paraId="558074E0" w14:textId="77777777" w:rsidR="00880E5D" w:rsidRPr="008F0F80" w:rsidRDefault="008F0F80" w:rsidP="0040058D">
        <w:pPr>
          <w:pStyle w:val="Zhlav"/>
          <w:pBdr>
            <w:bottom w:val="thickThinSmallGap" w:sz="24" w:space="1" w:color="548DD4" w:themeColor="text2" w:themeTint="99"/>
          </w:pBdr>
          <w:jc w:val="center"/>
          <w:rPr>
            <w:b/>
            <w:sz w:val="28"/>
          </w:rPr>
        </w:pPr>
        <w:r w:rsidRPr="008F0F80">
          <w:rPr>
            <w:b/>
            <w:sz w:val="28"/>
          </w:rPr>
          <w:t xml:space="preserve">Opakovací test z předmětu Informatika pro </w:t>
        </w:r>
        <w:r w:rsidR="002061C5">
          <w:rPr>
            <w:b/>
            <w:sz w:val="28"/>
          </w:rPr>
          <w:t>X</w:t>
        </w:r>
        <w:r w:rsidRPr="008F0F80">
          <w:rPr>
            <w:b/>
            <w:sz w:val="28"/>
          </w:rPr>
          <w:t>. ročník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663C"/>
    <w:multiLevelType w:val="hybridMultilevel"/>
    <w:tmpl w:val="317259B2"/>
    <w:lvl w:ilvl="0" w:tplc="17A69DD2">
      <w:start w:val="1"/>
      <w:numFmt w:val="decimal"/>
      <w:lvlText w:val="%1."/>
      <w:lvlJc w:val="left"/>
      <w:pPr>
        <w:ind w:left="720" w:hanging="360"/>
      </w:pPr>
      <w:rPr>
        <w:b/>
        <w:color w:val="FF0000"/>
        <w:sz w:val="22"/>
      </w:rPr>
    </w:lvl>
    <w:lvl w:ilvl="1" w:tplc="81B0AA58">
      <w:start w:val="1"/>
      <w:numFmt w:val="lowerLetter"/>
      <w:lvlText w:val="%2)"/>
      <w:lvlJc w:val="left"/>
      <w:pPr>
        <w:ind w:left="1440" w:hanging="360"/>
      </w:pPr>
      <w:rPr>
        <w:b/>
        <w:i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EB7"/>
    <w:rsid w:val="00001677"/>
    <w:rsid w:val="000239A7"/>
    <w:rsid w:val="0006636E"/>
    <w:rsid w:val="00081AB4"/>
    <w:rsid w:val="00083E6A"/>
    <w:rsid w:val="000B377F"/>
    <w:rsid w:val="000D0BD6"/>
    <w:rsid w:val="001A7AAF"/>
    <w:rsid w:val="001C6612"/>
    <w:rsid w:val="001E7F81"/>
    <w:rsid w:val="002061C5"/>
    <w:rsid w:val="00271499"/>
    <w:rsid w:val="00284E6A"/>
    <w:rsid w:val="0029522F"/>
    <w:rsid w:val="00346175"/>
    <w:rsid w:val="003F3292"/>
    <w:rsid w:val="0040058D"/>
    <w:rsid w:val="00440E9E"/>
    <w:rsid w:val="00490BA8"/>
    <w:rsid w:val="004D7F5E"/>
    <w:rsid w:val="005046D3"/>
    <w:rsid w:val="0055084C"/>
    <w:rsid w:val="00583BC5"/>
    <w:rsid w:val="005857D3"/>
    <w:rsid w:val="006305AF"/>
    <w:rsid w:val="006347F2"/>
    <w:rsid w:val="006B7D55"/>
    <w:rsid w:val="006C135E"/>
    <w:rsid w:val="006D58AF"/>
    <w:rsid w:val="00762932"/>
    <w:rsid w:val="00794C87"/>
    <w:rsid w:val="007958B5"/>
    <w:rsid w:val="007F62EB"/>
    <w:rsid w:val="007F7748"/>
    <w:rsid w:val="00880E5D"/>
    <w:rsid w:val="008A19A6"/>
    <w:rsid w:val="008B6C34"/>
    <w:rsid w:val="008B74BC"/>
    <w:rsid w:val="008F0F80"/>
    <w:rsid w:val="00923742"/>
    <w:rsid w:val="00940AA8"/>
    <w:rsid w:val="009514D9"/>
    <w:rsid w:val="00963238"/>
    <w:rsid w:val="009761A7"/>
    <w:rsid w:val="009C22BE"/>
    <w:rsid w:val="009C3330"/>
    <w:rsid w:val="009E0EB7"/>
    <w:rsid w:val="009E2DF0"/>
    <w:rsid w:val="00A47989"/>
    <w:rsid w:val="00A87AB0"/>
    <w:rsid w:val="00AE7660"/>
    <w:rsid w:val="00B14DD2"/>
    <w:rsid w:val="00B15F61"/>
    <w:rsid w:val="00B80171"/>
    <w:rsid w:val="00B94F28"/>
    <w:rsid w:val="00C525DC"/>
    <w:rsid w:val="00C65861"/>
    <w:rsid w:val="00D00605"/>
    <w:rsid w:val="00D66183"/>
    <w:rsid w:val="00DC7082"/>
    <w:rsid w:val="00DF695B"/>
    <w:rsid w:val="00E7460A"/>
    <w:rsid w:val="00ED013B"/>
    <w:rsid w:val="00EF2650"/>
    <w:rsid w:val="00F22C85"/>
    <w:rsid w:val="00F40BD7"/>
    <w:rsid w:val="00F6044D"/>
    <w:rsid w:val="00FE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60CC4"/>
  <w15:docId w15:val="{69A2FA48-3038-4D00-999D-24D4B502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2374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3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74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80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0E5D"/>
  </w:style>
  <w:style w:type="paragraph" w:styleId="Zpat">
    <w:name w:val="footer"/>
    <w:basedOn w:val="Normln"/>
    <w:link w:val="ZpatChar"/>
    <w:uiPriority w:val="99"/>
    <w:unhideWhenUsed/>
    <w:rsid w:val="00880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0E5D"/>
  </w:style>
  <w:style w:type="character" w:customStyle="1" w:styleId="Styl1">
    <w:name w:val="Styl1"/>
    <w:basedOn w:val="Standardnpsmoodstavce"/>
    <w:uiPriority w:val="1"/>
    <w:rsid w:val="005046D3"/>
    <w:rPr>
      <w:b/>
      <w:color w:val="548DD4" w:themeColor="text2" w:themeTint="99"/>
    </w:rPr>
  </w:style>
  <w:style w:type="character" w:customStyle="1" w:styleId="Styl2">
    <w:name w:val="Styl2"/>
    <w:basedOn w:val="Standardnpsmoodstavce"/>
    <w:uiPriority w:val="1"/>
    <w:rsid w:val="005046D3"/>
    <w:rPr>
      <w:b/>
      <w:color w:val="548DD4" w:themeColor="text2" w:themeTint="99"/>
    </w:rPr>
  </w:style>
  <w:style w:type="character" w:customStyle="1" w:styleId="Styl3">
    <w:name w:val="Styl3"/>
    <w:basedOn w:val="Standardnpsmoodstavce"/>
    <w:uiPriority w:val="1"/>
    <w:rsid w:val="005046D3"/>
    <w:rPr>
      <w:b/>
      <w:color w:val="548DD4" w:themeColor="text2" w:themeTint="99"/>
    </w:rPr>
  </w:style>
  <w:style w:type="character" w:customStyle="1" w:styleId="Styl4">
    <w:name w:val="Styl4"/>
    <w:basedOn w:val="Standardnpsmoodstavce"/>
    <w:uiPriority w:val="1"/>
    <w:rsid w:val="005046D3"/>
    <w:rPr>
      <w:b/>
      <w:color w:val="FF0000"/>
    </w:rPr>
  </w:style>
  <w:style w:type="character" w:styleId="Odkaznakoment">
    <w:name w:val="annotation reference"/>
    <w:basedOn w:val="Standardnpsmoodstavce"/>
    <w:uiPriority w:val="99"/>
    <w:semiHidden/>
    <w:unhideWhenUsed/>
    <w:rsid w:val="005046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D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0058D"/>
    <w:pPr>
      <w:ind w:left="720"/>
      <w:contextualSpacing/>
    </w:pPr>
  </w:style>
  <w:style w:type="character" w:customStyle="1" w:styleId="Styl5">
    <w:name w:val="Styl5"/>
    <w:basedOn w:val="Standardnpsmoodstavce"/>
    <w:uiPriority w:val="1"/>
    <w:rsid w:val="0040058D"/>
    <w:rPr>
      <w:b/>
      <w:color w:val="548DD4" w:themeColor="text2" w:themeTint="99"/>
      <w:sz w:val="16"/>
    </w:rPr>
  </w:style>
  <w:style w:type="character" w:customStyle="1" w:styleId="Styl9">
    <w:name w:val="Styl9"/>
    <w:basedOn w:val="Standardnpsmoodstavce"/>
    <w:uiPriority w:val="1"/>
    <w:rsid w:val="0040058D"/>
    <w:rPr>
      <w:b/>
      <w:bCs w:val="0"/>
      <w:color w:val="548DD4" w:themeColor="text2" w:themeTint="99"/>
      <w:sz w:val="16"/>
    </w:rPr>
  </w:style>
  <w:style w:type="character" w:customStyle="1" w:styleId="Styl6">
    <w:name w:val="Styl6"/>
    <w:basedOn w:val="Standardnpsmoodstavce"/>
    <w:uiPriority w:val="1"/>
    <w:rsid w:val="0040058D"/>
    <w:rPr>
      <w:b/>
      <w:color w:val="FF0000"/>
      <w:sz w:val="22"/>
    </w:rPr>
  </w:style>
  <w:style w:type="character" w:customStyle="1" w:styleId="Styl7">
    <w:name w:val="Styl7"/>
    <w:basedOn w:val="Standardnpsmoodstavce"/>
    <w:uiPriority w:val="1"/>
    <w:rsid w:val="004D7F5E"/>
    <w:rPr>
      <w:rFonts w:asciiTheme="minorHAnsi" w:hAnsiTheme="minorHAnsi"/>
      <w:b/>
      <w:color w:val="548DD4" w:themeColor="text2" w:themeTint="99"/>
      <w:sz w:val="18"/>
    </w:rPr>
  </w:style>
  <w:style w:type="character" w:customStyle="1" w:styleId="Styl8">
    <w:name w:val="Styl8"/>
    <w:basedOn w:val="Standardnpsmoodstavce"/>
    <w:uiPriority w:val="1"/>
    <w:rsid w:val="004D7F5E"/>
    <w:rPr>
      <w:rFonts w:asciiTheme="minorHAnsi" w:hAnsiTheme="minorHAnsi"/>
      <w:color w:val="548DD4" w:themeColor="text2" w:themeTint="99"/>
      <w:sz w:val="18"/>
    </w:rPr>
  </w:style>
  <w:style w:type="character" w:customStyle="1" w:styleId="Styl10">
    <w:name w:val="Styl10"/>
    <w:basedOn w:val="Standardnpsmoodstavce"/>
    <w:uiPriority w:val="1"/>
    <w:rsid w:val="006347F2"/>
    <w:rPr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Dokumenty%202012-2013\DUMy_Samec\Hotov&#233;\Sada_2\EU-19-34_MS_Word_Test_na_sadu_EU-19-27_az_EU-19-33\Test_EU-19-3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8D0A3DA25747259CACE6A6C86FDF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2937B8-257C-41FF-8380-2FFB20345021}"/>
      </w:docPartPr>
      <w:docPartBody>
        <w:p w:rsidR="00454A87" w:rsidRDefault="00E454F9">
          <w:pPr>
            <w:pStyle w:val="D08D0A3DA25747259CACE6A6C86FDF6A"/>
          </w:pPr>
          <w:r w:rsidRPr="005046D3">
            <w:rPr>
              <w:rStyle w:val="Zstupntext"/>
              <w:color w:val="FF0000"/>
            </w:rPr>
            <w:t>Zvolte položku.</w:t>
          </w:r>
        </w:p>
      </w:docPartBody>
    </w:docPart>
    <w:docPart>
      <w:docPartPr>
        <w:name w:val="642A03C488524323ABBBEDDA40DAC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6C5DCA-8493-41D0-BBEC-E21B697AD17F}"/>
      </w:docPartPr>
      <w:docPartBody>
        <w:p w:rsidR="00454A87" w:rsidRDefault="00E454F9">
          <w:pPr>
            <w:pStyle w:val="642A03C488524323ABBBEDDA40DACE86"/>
          </w:pPr>
          <w:r w:rsidRPr="005046D3">
            <w:rPr>
              <w:rStyle w:val="Zstupntext"/>
              <w:color w:val="FF0000"/>
            </w:rPr>
            <w:t>Klikněte sem a zadejte datum.</w:t>
          </w:r>
        </w:p>
      </w:docPartBody>
    </w:docPart>
    <w:docPart>
      <w:docPartPr>
        <w:name w:val="1DAFB07846D440E0B1C3F99FAFBEF6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C03567-2485-440A-8B94-F279FC076BD3}"/>
      </w:docPartPr>
      <w:docPartBody>
        <w:p w:rsidR="00454A87" w:rsidRDefault="00E454F9">
          <w:pPr>
            <w:pStyle w:val="1DAFB07846D440E0B1C3F99FAFBEF651"/>
          </w:pPr>
          <w:r w:rsidRPr="00C65861">
            <w:rPr>
              <w:rStyle w:val="Zstupntext"/>
              <w:color w:val="8496B0" w:themeColor="text2" w:themeTint="99"/>
            </w:rPr>
            <w:t>Zvolte položku.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AC2488-FFE0-4F00-8A71-ED770ED8944C}"/>
      </w:docPartPr>
      <w:docPartBody>
        <w:p w:rsidR="00454A87" w:rsidRDefault="002722E5">
          <w:r w:rsidRPr="00511804">
            <w:rPr>
              <w:rStyle w:val="Zstupntext"/>
            </w:rPr>
            <w:t>Klikněte sem a zadejte text.</w:t>
          </w:r>
        </w:p>
      </w:docPartBody>
    </w:docPart>
    <w:docPart>
      <w:docPartPr>
        <w:name w:val="C6888A4DCF914EE19281CC48815CD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EEC18-A128-42F3-A190-59E5FCCB6DA1}"/>
      </w:docPartPr>
      <w:docPartBody>
        <w:p w:rsidR="005F7A66" w:rsidRDefault="00454A87" w:rsidP="00454A87">
          <w:pPr>
            <w:pStyle w:val="C6888A4DCF914EE19281CC48815CDC34"/>
          </w:pPr>
          <w:r w:rsidRPr="00DD33A8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2E5"/>
    <w:rsid w:val="000B5E6E"/>
    <w:rsid w:val="002722E5"/>
    <w:rsid w:val="00454A87"/>
    <w:rsid w:val="005F7A66"/>
    <w:rsid w:val="00D6725A"/>
    <w:rsid w:val="00E4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54A87"/>
    <w:rPr>
      <w:color w:val="808080"/>
    </w:rPr>
  </w:style>
  <w:style w:type="paragraph" w:customStyle="1" w:styleId="D08D0A3DA25747259CACE6A6C86FDF6A">
    <w:name w:val="D08D0A3DA25747259CACE6A6C86FDF6A"/>
  </w:style>
  <w:style w:type="paragraph" w:customStyle="1" w:styleId="642A03C488524323ABBBEDDA40DACE86">
    <w:name w:val="642A03C488524323ABBBEDDA40DACE86"/>
  </w:style>
  <w:style w:type="paragraph" w:customStyle="1" w:styleId="1DAFB07846D440E0B1C3F99FAFBEF651">
    <w:name w:val="1DAFB07846D440E0B1C3F99FAFBEF651"/>
  </w:style>
  <w:style w:type="paragraph" w:customStyle="1" w:styleId="C6888A4DCF914EE19281CC48815CDC34">
    <w:name w:val="C6888A4DCF914EE19281CC48815CDC34"/>
    <w:rsid w:val="00454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098D4-EB9B-447F-AC09-BFB324EF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Test_EU-19-30</Template>
  <TotalTime>49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 Samec</cp:lastModifiedBy>
  <cp:revision>5</cp:revision>
  <cp:lastPrinted>2012-11-05T15:38:00Z</cp:lastPrinted>
  <dcterms:created xsi:type="dcterms:W3CDTF">2012-10-27T15:30:00Z</dcterms:created>
  <dcterms:modified xsi:type="dcterms:W3CDTF">2025-10-15T10:11:00Z</dcterms:modified>
</cp:coreProperties>
</file>